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8F4B01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8F4B01" w:rsidP="00DE68A0">
            <w:pPr>
              <w:bidi w:val="0"/>
            </w:pP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A879ED" w:rsidP="00A879ED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מערכות מידע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8F4B01" w:rsidP="00B455C9">
            <w:r>
              <w:rPr>
                <w:rFonts w:hint="cs"/>
                <w:rtl/>
              </w:rPr>
              <w:t>20.01.2025</w:t>
            </w:r>
            <w:bookmarkStart w:id="0" w:name="_GoBack"/>
            <w:bookmarkEnd w:id="0"/>
          </w:p>
        </w:tc>
      </w:tr>
    </w:tbl>
    <w:p w:rsidR="00332AFB" w:rsidRDefault="008F4B01" w:rsidP="00222867">
      <w:pPr>
        <w:rPr>
          <w:rtl/>
        </w:rPr>
      </w:pPr>
    </w:p>
    <w:p w:rsidR="00222867" w:rsidRDefault="008F4B01" w:rsidP="00222867">
      <w:pPr>
        <w:rPr>
          <w:rtl/>
        </w:rPr>
      </w:pPr>
    </w:p>
    <w:p w:rsidR="00222867" w:rsidRDefault="008F4B01" w:rsidP="00222867">
      <w:pPr>
        <w:rPr>
          <w:rtl/>
        </w:rPr>
      </w:pPr>
    </w:p>
    <w:p w:rsidR="00222867" w:rsidRDefault="008F4B01" w:rsidP="00222867">
      <w:pPr>
        <w:rPr>
          <w:rtl/>
        </w:rPr>
      </w:pPr>
    </w:p>
    <w:p w:rsidR="00222867" w:rsidRDefault="008F4B01" w:rsidP="00222867">
      <w:pPr>
        <w:rPr>
          <w:rtl/>
        </w:rPr>
      </w:pPr>
    </w:p>
    <w:p w:rsidR="00222867" w:rsidRDefault="008F4B01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8F4B01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8F4B01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216E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שרות שנתי עבור חידוש תחזוקה והרישוי של מערכת הדוא"ל המאובטח</w:t>
            </w:r>
            <w:r w:rsidR="0013040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proofErr w:type="spellStart"/>
            <w:r w:rsidR="0013040C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infobay</w:t>
            </w:r>
            <w:proofErr w:type="spellEnd"/>
            <w:r w:rsidR="00663D2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של החברה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879ED" w:rsidRDefault="008F4B0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8F4B01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A879ED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A879ED">
        <w:rPr>
          <w:rFonts w:ascii="Georgia" w:hAnsi="Georgia" w:cstheme="minorBidi"/>
          <w:b/>
          <w:sz w:val="21"/>
          <w:szCs w:val="21"/>
        </w:rPr>
        <w:t>√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8F4B0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8F4B0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A879E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8F4B0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8F4B01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6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13040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אינפוביי</w:t>
            </w:r>
            <w:proofErr w:type="spellEnd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13040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514065770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A879ED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8F4B0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A879E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כל עוד התוכנה בשימוש</w:t>
            </w:r>
          </w:p>
        </w:tc>
      </w:tr>
    </w:tbl>
    <w:p w:rsidR="00222867" w:rsidRPr="00AF57E9" w:rsidRDefault="008F4B01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8F4B01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8F4B0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553EC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53ECC"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  <w:t>התוכנה פותחה ע"י הספק הנ"ל ורק הוא יכול לתת לה שירות מאחר והקוד לתוכנה בידיו, והוא מתקן ומשדרג אותה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8F4B01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8F4B0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F4B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8F4B01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9E" w:rsidRDefault="00CF259E">
      <w:r>
        <w:separator/>
      </w:r>
    </w:p>
  </w:endnote>
  <w:endnote w:type="continuationSeparator" w:id="0">
    <w:p w:rsidR="00CF259E" w:rsidRDefault="00CF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8F4B01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8F4B01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9E" w:rsidRDefault="00CF259E">
      <w:r>
        <w:separator/>
      </w:r>
    </w:p>
  </w:footnote>
  <w:footnote w:type="continuationSeparator" w:id="0">
    <w:p w:rsidR="00CF259E" w:rsidRDefault="00CF2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F4B0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8F4B0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8F4B0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8F4B0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F4B0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8F4B0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8F4B01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13040C"/>
    <w:rsid w:val="001B244F"/>
    <w:rsid w:val="002B17D1"/>
    <w:rsid w:val="00336CDD"/>
    <w:rsid w:val="0042031D"/>
    <w:rsid w:val="00553ECC"/>
    <w:rsid w:val="00663D22"/>
    <w:rsid w:val="007548B0"/>
    <w:rsid w:val="008F4B01"/>
    <w:rsid w:val="009B6B29"/>
    <w:rsid w:val="009F7FB7"/>
    <w:rsid w:val="00A216E0"/>
    <w:rsid w:val="00A879ED"/>
    <w:rsid w:val="00B455C9"/>
    <w:rsid w:val="00C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843D62-8DC2-4B9F-A51F-2869FB71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</TotalTime>
  <Pages>2</Pages>
  <Words>259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Sheri.Krauz</cp:lastModifiedBy>
  <cp:revision>6</cp:revision>
  <dcterms:created xsi:type="dcterms:W3CDTF">2022-01-05T12:22:00Z</dcterms:created>
  <dcterms:modified xsi:type="dcterms:W3CDTF">2025-01-20T11:02:00Z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